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A2AF8B" w14:textId="77777777" w:rsidR="00E01ECF" w:rsidRDefault="0083702F" w:rsidP="00E01ECF">
      <w:pPr>
        <w:jc w:val="center"/>
        <w:rPr>
          <w:rFonts w:ascii="Arial" w:hAnsi="Arial" w:cs="Arial"/>
          <w:sz w:val="24"/>
          <w:szCs w:val="24"/>
        </w:rPr>
      </w:pPr>
      <w:r w:rsidRPr="008F05CD">
        <w:rPr>
          <w:noProof/>
        </w:rPr>
        <w:pict w14:anchorId="5D4338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A close-up of a logo&#10;&#10;Description automatically generated" style="width:451.1pt;height:112.55pt;visibility:visible">
            <v:imagedata r:id="rId7" o:title="A close-up of a logo&#10;&#10;Description automatically generated"/>
          </v:shape>
        </w:pict>
      </w:r>
      <w:r w:rsidR="00E01ECF" w:rsidRPr="00E01ECF">
        <w:rPr>
          <w:rFonts w:ascii="Arial" w:hAnsi="Arial" w:cs="Arial"/>
          <w:sz w:val="24"/>
          <w:szCs w:val="24"/>
        </w:rPr>
        <w:t xml:space="preserve">E: </w:t>
      </w:r>
      <w:hyperlink r:id="rId8" w:history="1">
        <w:r w:rsidR="00FF1CCC" w:rsidRPr="00624527">
          <w:rPr>
            <w:rStyle w:val="Hyperlink"/>
            <w:rFonts w:ascii="Arial" w:hAnsi="Arial" w:cs="Arial"/>
            <w:sz w:val="24"/>
            <w:szCs w:val="24"/>
          </w:rPr>
          <w:t>Clerk@doddingtondistrict.org.uk</w:t>
        </w:r>
      </w:hyperlink>
      <w:r>
        <w:rPr>
          <w:rFonts w:ascii="Arial" w:hAnsi="Arial" w:cs="Arial"/>
          <w:sz w:val="24"/>
          <w:szCs w:val="24"/>
        </w:rPr>
        <w:t xml:space="preserve">   </w:t>
      </w:r>
      <w:hyperlink r:id="rId9" w:history="1">
        <w:r w:rsidRPr="00624527">
          <w:rPr>
            <w:rStyle w:val="Hyperlink"/>
            <w:rFonts w:ascii="Arial" w:hAnsi="Arial" w:cs="Arial"/>
            <w:sz w:val="24"/>
            <w:szCs w:val="24"/>
          </w:rPr>
          <w:t>www.doddingtondistrict.org.uk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673547C7" w14:textId="77777777" w:rsidR="00FF1CCC" w:rsidRDefault="00FF1CCC" w:rsidP="00E01ECF">
      <w:pPr>
        <w:jc w:val="center"/>
        <w:rPr>
          <w:rFonts w:ascii="Arial" w:hAnsi="Arial" w:cs="Arial"/>
          <w:sz w:val="24"/>
          <w:szCs w:val="24"/>
        </w:rPr>
      </w:pPr>
    </w:p>
    <w:p w14:paraId="09B20B5D" w14:textId="77777777" w:rsidR="00C25C7E" w:rsidRPr="00983800" w:rsidRDefault="00C25C7E" w:rsidP="00C25C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Annual Parish Meeting</w:t>
      </w:r>
    </w:p>
    <w:p w14:paraId="0E6AB572" w14:textId="12CD8AF4" w:rsidR="00C25C7E" w:rsidRPr="0097715B" w:rsidRDefault="00C25C7E" w:rsidP="00C25C7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Monday </w:t>
      </w:r>
      <w:r w:rsidRPr="0097715B"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>0th</w:t>
      </w:r>
      <w:r w:rsidRPr="0097715B">
        <w:rPr>
          <w:b/>
          <w:bCs/>
          <w:sz w:val="36"/>
          <w:szCs w:val="36"/>
        </w:rPr>
        <w:t xml:space="preserve"> May </w:t>
      </w:r>
      <w:r>
        <w:rPr>
          <w:b/>
          <w:bCs/>
          <w:sz w:val="36"/>
          <w:szCs w:val="36"/>
        </w:rPr>
        <w:t>7.00 pm</w:t>
      </w:r>
    </w:p>
    <w:p w14:paraId="2EBF94E8" w14:textId="77777777" w:rsidR="00C25C7E" w:rsidRDefault="00C25C7E" w:rsidP="00C25C7E">
      <w:pPr>
        <w:jc w:val="center"/>
        <w:rPr>
          <w:b/>
          <w:bCs/>
          <w:sz w:val="28"/>
          <w:szCs w:val="28"/>
        </w:rPr>
      </w:pPr>
      <w:r w:rsidRPr="00983800">
        <w:rPr>
          <w:b/>
          <w:bCs/>
          <w:sz w:val="28"/>
          <w:szCs w:val="28"/>
        </w:rPr>
        <w:t>Hankelow Methodist Hall</w:t>
      </w:r>
    </w:p>
    <w:p w14:paraId="4815533F" w14:textId="77777777" w:rsidR="00C25C7E" w:rsidRDefault="00C25C7E" w:rsidP="00C25C7E">
      <w:pPr>
        <w:jc w:val="center"/>
        <w:rPr>
          <w:b/>
          <w:bCs/>
          <w:sz w:val="28"/>
          <w:szCs w:val="28"/>
        </w:rPr>
      </w:pPr>
    </w:p>
    <w:p w14:paraId="06C04E7E" w14:textId="36D31982" w:rsidR="00C25C7E" w:rsidRDefault="00C25C7E" w:rsidP="00C25C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Any elector in the parish may attend and speak on any matter of </w:t>
      </w:r>
      <w:r w:rsidR="00ED5835">
        <w:rPr>
          <w:sz w:val="28"/>
          <w:szCs w:val="28"/>
        </w:rPr>
        <w:t>interest to</w:t>
      </w:r>
      <w:r>
        <w:rPr>
          <w:sz w:val="28"/>
          <w:szCs w:val="28"/>
        </w:rPr>
        <w:t xml:space="preserve"> the parish.</w:t>
      </w:r>
    </w:p>
    <w:p w14:paraId="6BB264A3" w14:textId="77777777" w:rsidR="00C25C7E" w:rsidRDefault="00C25C7E" w:rsidP="00C25C7E">
      <w:pPr>
        <w:jc w:val="center"/>
        <w:rPr>
          <w:sz w:val="28"/>
          <w:szCs w:val="28"/>
        </w:rPr>
      </w:pPr>
    </w:p>
    <w:p w14:paraId="1A8FF2D2" w14:textId="77777777" w:rsidR="00C25C7E" w:rsidRDefault="00C25C7E" w:rsidP="00C25C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Followed by the </w:t>
      </w:r>
      <w:r w:rsidRPr="000C7BB7">
        <w:rPr>
          <w:b/>
          <w:bCs/>
          <w:sz w:val="28"/>
          <w:szCs w:val="28"/>
        </w:rPr>
        <w:t>Annual Parish Council Meeting</w:t>
      </w:r>
    </w:p>
    <w:p w14:paraId="1F631ADD" w14:textId="77777777" w:rsidR="00C25C7E" w:rsidRPr="007130A8" w:rsidRDefault="00C25C7E" w:rsidP="00C25C7E">
      <w:pPr>
        <w:jc w:val="center"/>
        <w:rPr>
          <w:sz w:val="28"/>
          <w:szCs w:val="28"/>
        </w:rPr>
      </w:pPr>
      <w:r>
        <w:rPr>
          <w:sz w:val="28"/>
          <w:szCs w:val="28"/>
        </w:rPr>
        <w:t>To which members of the public are invited and may speak by invitation</w:t>
      </w:r>
    </w:p>
    <w:p w14:paraId="380A4915" w14:textId="77777777" w:rsidR="00C25C7E" w:rsidRDefault="00C25C7E" w:rsidP="00C25C7E">
      <w:pPr>
        <w:jc w:val="center"/>
        <w:rPr>
          <w:sz w:val="28"/>
          <w:szCs w:val="28"/>
        </w:rPr>
      </w:pPr>
      <w:r>
        <w:rPr>
          <w:sz w:val="28"/>
          <w:szCs w:val="28"/>
        </w:rPr>
        <w:t>Immediately f</w:t>
      </w:r>
      <w:r w:rsidRPr="00983800">
        <w:rPr>
          <w:sz w:val="28"/>
          <w:szCs w:val="28"/>
        </w:rPr>
        <w:t>ollowed by</w:t>
      </w:r>
    </w:p>
    <w:p w14:paraId="05487DFD" w14:textId="77777777" w:rsidR="00C25C7E" w:rsidRPr="00983800" w:rsidRDefault="00C25C7E" w:rsidP="00C25C7E">
      <w:pPr>
        <w:jc w:val="center"/>
        <w:rPr>
          <w:sz w:val="28"/>
          <w:szCs w:val="28"/>
        </w:rPr>
      </w:pPr>
    </w:p>
    <w:p w14:paraId="7DA27853" w14:textId="77777777" w:rsidR="00C25C7E" w:rsidRPr="00983800" w:rsidRDefault="00C25C7E" w:rsidP="00C25C7E">
      <w:pPr>
        <w:jc w:val="center"/>
        <w:rPr>
          <w:b/>
          <w:bCs/>
          <w:sz w:val="28"/>
          <w:szCs w:val="28"/>
        </w:rPr>
      </w:pPr>
      <w:r w:rsidRPr="00983800">
        <w:rPr>
          <w:b/>
          <w:bCs/>
          <w:sz w:val="28"/>
          <w:szCs w:val="28"/>
        </w:rPr>
        <w:t xml:space="preserve">Ordinary </w:t>
      </w:r>
      <w:r>
        <w:rPr>
          <w:b/>
          <w:bCs/>
          <w:sz w:val="28"/>
          <w:szCs w:val="28"/>
        </w:rPr>
        <w:t>Business</w:t>
      </w:r>
      <w:r w:rsidRPr="00983800">
        <w:rPr>
          <w:b/>
          <w:bCs/>
          <w:sz w:val="28"/>
          <w:szCs w:val="28"/>
        </w:rPr>
        <w:t xml:space="preserve"> </w:t>
      </w:r>
    </w:p>
    <w:p w14:paraId="5CEF1637" w14:textId="77777777" w:rsidR="00C25C7E" w:rsidRPr="00983800" w:rsidRDefault="00C25C7E" w:rsidP="00C25C7E">
      <w:pPr>
        <w:jc w:val="center"/>
        <w:rPr>
          <w:b/>
          <w:bCs/>
          <w:sz w:val="28"/>
          <w:szCs w:val="28"/>
        </w:rPr>
      </w:pPr>
    </w:p>
    <w:p w14:paraId="5B3424CE" w14:textId="77777777" w:rsidR="00C25C7E" w:rsidRDefault="00C25C7E" w:rsidP="00C25C7E">
      <w:pPr>
        <w:jc w:val="center"/>
        <w:rPr>
          <w:b/>
          <w:bCs/>
          <w:sz w:val="28"/>
          <w:szCs w:val="28"/>
        </w:rPr>
      </w:pPr>
    </w:p>
    <w:p w14:paraId="7A74D118" w14:textId="77777777" w:rsidR="00C25C7E" w:rsidRDefault="00C25C7E" w:rsidP="00C25C7E">
      <w:pPr>
        <w:jc w:val="center"/>
      </w:pPr>
      <w:r>
        <w:pict w14:anchorId="4789BA04">
          <v:shape id="_x0000_i1026" type="#_x0000_t75" style="width:175pt;height:74.2pt">
            <v:imagedata r:id="rId10" o:title=""/>
          </v:shape>
        </w:pict>
      </w:r>
    </w:p>
    <w:p w14:paraId="6E8672E3" w14:textId="77777777" w:rsidR="00C25C7E" w:rsidRPr="0028469B" w:rsidRDefault="00C25C7E" w:rsidP="00C25C7E">
      <w:pPr>
        <w:jc w:val="center"/>
        <w:rPr>
          <w:b/>
          <w:bCs/>
          <w:sz w:val="28"/>
          <w:szCs w:val="28"/>
        </w:rPr>
      </w:pPr>
      <w:r w:rsidRPr="0028469B">
        <w:rPr>
          <w:b/>
          <w:bCs/>
          <w:sz w:val="28"/>
          <w:szCs w:val="28"/>
        </w:rPr>
        <w:t>Arthur Neil</w:t>
      </w:r>
    </w:p>
    <w:p w14:paraId="36F26155" w14:textId="77777777" w:rsidR="00C25C7E" w:rsidRPr="0028469B" w:rsidRDefault="00C25C7E" w:rsidP="00C25C7E">
      <w:pPr>
        <w:jc w:val="center"/>
        <w:rPr>
          <w:b/>
          <w:bCs/>
          <w:sz w:val="28"/>
          <w:szCs w:val="28"/>
        </w:rPr>
      </w:pPr>
      <w:r w:rsidRPr="0028469B">
        <w:rPr>
          <w:b/>
          <w:bCs/>
          <w:sz w:val="28"/>
          <w:szCs w:val="28"/>
        </w:rPr>
        <w:t>Clerk to the Council</w:t>
      </w:r>
    </w:p>
    <w:p w14:paraId="020F86CC" w14:textId="77777777" w:rsidR="0083702F" w:rsidRDefault="0083702F" w:rsidP="00FF1CCC">
      <w:pPr>
        <w:rPr>
          <w:rFonts w:ascii="Arial" w:hAnsi="Arial" w:cs="Arial"/>
          <w:sz w:val="24"/>
          <w:szCs w:val="24"/>
        </w:rPr>
      </w:pPr>
    </w:p>
    <w:p w14:paraId="6FE0B0A5" w14:textId="77777777" w:rsidR="0083702F" w:rsidRDefault="0083702F" w:rsidP="00FF1CCC">
      <w:pPr>
        <w:rPr>
          <w:rFonts w:ascii="Arial" w:hAnsi="Arial" w:cs="Arial"/>
          <w:sz w:val="24"/>
          <w:szCs w:val="24"/>
        </w:rPr>
      </w:pPr>
    </w:p>
    <w:p w14:paraId="19E58BE0" w14:textId="77777777" w:rsidR="00FF1CCC" w:rsidRDefault="00FF1CCC" w:rsidP="00FF1C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Arthur Neil</w:t>
      </w:r>
    </w:p>
    <w:p w14:paraId="1633D370" w14:textId="6CE2A396" w:rsidR="00C25C7E" w:rsidRDefault="00FF1CCC" w:rsidP="00FF1CCC">
      <w:pPr>
        <w:rPr>
          <w:rFonts w:ascii="Arial" w:hAnsi="Arial" w:cs="Arial"/>
          <w:b/>
          <w:bCs/>
          <w:sz w:val="24"/>
          <w:szCs w:val="24"/>
        </w:rPr>
      </w:pPr>
      <w:r w:rsidRPr="0083702F">
        <w:rPr>
          <w:rFonts w:ascii="Arial" w:hAnsi="Arial" w:cs="Arial"/>
          <w:b/>
          <w:bCs/>
          <w:sz w:val="24"/>
          <w:szCs w:val="24"/>
        </w:rPr>
        <w:t>Clerk to the Council</w:t>
      </w:r>
    </w:p>
    <w:p w14:paraId="4C94B762" w14:textId="370206E7" w:rsidR="00ED5835" w:rsidRDefault="00ED5835" w:rsidP="00FF1CC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13</w:t>
      </w:r>
      <w:r w:rsidRPr="00ED5835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May 2024</w:t>
      </w:r>
    </w:p>
    <w:p w14:paraId="615ED598" w14:textId="77777777" w:rsidR="00ED5835" w:rsidRDefault="00C25C7E" w:rsidP="00C25C7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5E9E51A" w14:textId="77777777" w:rsidR="00ED5835" w:rsidRDefault="00ED5835" w:rsidP="00C25C7E">
      <w:pPr>
        <w:rPr>
          <w:rFonts w:ascii="Arial" w:hAnsi="Arial" w:cs="Arial"/>
          <w:b/>
          <w:bCs/>
          <w:sz w:val="24"/>
          <w:szCs w:val="24"/>
        </w:rPr>
      </w:pPr>
    </w:p>
    <w:p w14:paraId="04ABD2A9" w14:textId="0E351817" w:rsidR="00C25C7E" w:rsidRPr="005F6844" w:rsidRDefault="00C25C7E" w:rsidP="00C25C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13</w:t>
      </w:r>
      <w:r w:rsidRPr="00C25C7E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May 2024</w:t>
      </w:r>
    </w:p>
    <w:p w14:paraId="4EBD464E" w14:textId="77777777" w:rsidR="00C25C7E" w:rsidRDefault="00C25C7E" w:rsidP="00C25C7E">
      <w:pPr>
        <w:rPr>
          <w:rFonts w:ascii="Arial" w:hAnsi="Arial" w:cs="Arial"/>
          <w:sz w:val="24"/>
          <w:szCs w:val="24"/>
        </w:rPr>
      </w:pPr>
    </w:p>
    <w:p w14:paraId="4E3EFEEB" w14:textId="77777777" w:rsidR="00C25C7E" w:rsidRDefault="00C25C7E" w:rsidP="00C25C7E">
      <w:pPr>
        <w:rPr>
          <w:rFonts w:ascii="Arial" w:hAnsi="Arial" w:cs="Arial"/>
          <w:sz w:val="24"/>
          <w:szCs w:val="24"/>
        </w:rPr>
      </w:pPr>
    </w:p>
    <w:p w14:paraId="61C65C61" w14:textId="2188FA57" w:rsidR="00C25C7E" w:rsidRPr="005F6844" w:rsidRDefault="00C25C7E" w:rsidP="00C25C7E">
      <w:pPr>
        <w:rPr>
          <w:rFonts w:ascii="Arial" w:hAnsi="Arial" w:cs="Arial"/>
          <w:sz w:val="24"/>
          <w:szCs w:val="24"/>
        </w:rPr>
      </w:pPr>
      <w:r w:rsidRPr="005F6844">
        <w:rPr>
          <w:rFonts w:ascii="Arial" w:hAnsi="Arial" w:cs="Arial"/>
          <w:sz w:val="24"/>
          <w:szCs w:val="24"/>
        </w:rPr>
        <w:t xml:space="preserve">You are </w:t>
      </w:r>
      <w:r>
        <w:rPr>
          <w:rFonts w:ascii="Arial" w:hAnsi="Arial" w:cs="Arial"/>
          <w:sz w:val="24"/>
          <w:szCs w:val="24"/>
        </w:rPr>
        <w:t>summon</w:t>
      </w:r>
      <w:r w:rsidRPr="005F6844">
        <w:rPr>
          <w:rFonts w:ascii="Arial" w:hAnsi="Arial" w:cs="Arial"/>
          <w:sz w:val="24"/>
          <w:szCs w:val="24"/>
        </w:rPr>
        <w:t xml:space="preserve">ed to a meeting of Doddington and District Parish Council to be held at Hankelow Methodist Hall on </w:t>
      </w:r>
      <w:r>
        <w:rPr>
          <w:rFonts w:ascii="Arial" w:hAnsi="Arial" w:cs="Arial"/>
          <w:sz w:val="24"/>
          <w:szCs w:val="24"/>
        </w:rPr>
        <w:t>20</w:t>
      </w:r>
      <w:r w:rsidRPr="00C25C7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May 2024 immediately following the Annual Parish Meeting</w:t>
      </w:r>
      <w:r w:rsidRPr="005F6844">
        <w:rPr>
          <w:rFonts w:ascii="Arial" w:hAnsi="Arial" w:cs="Arial"/>
          <w:sz w:val="24"/>
          <w:szCs w:val="24"/>
        </w:rPr>
        <w:t xml:space="preserve"> for the transaction of the business below.</w:t>
      </w:r>
    </w:p>
    <w:p w14:paraId="11D2DB5E" w14:textId="77777777" w:rsidR="00C25C7E" w:rsidRPr="005F6844" w:rsidRDefault="00C25C7E" w:rsidP="00C25C7E">
      <w:pPr>
        <w:rPr>
          <w:rFonts w:ascii="Arial" w:hAnsi="Arial" w:cs="Arial"/>
          <w:sz w:val="24"/>
          <w:szCs w:val="24"/>
        </w:rPr>
      </w:pPr>
      <w:r w:rsidRPr="005F6844">
        <w:rPr>
          <w:rFonts w:ascii="Arial" w:hAnsi="Arial" w:cs="Arial"/>
          <w:noProof/>
          <w:sz w:val="24"/>
          <w:szCs w:val="24"/>
        </w:rPr>
        <w:pict w14:anchorId="5F636F25">
          <v:shape id="_x0000_i1028" type="#_x0000_t75" style="width:125.95pt;height:53.2pt;visibility:visible" filled="t" fillcolor="#4472c4">
            <v:imagedata r:id="rId11" o:title=""/>
          </v:shape>
        </w:pict>
      </w:r>
    </w:p>
    <w:p w14:paraId="61366EBA" w14:textId="77777777" w:rsidR="00C25C7E" w:rsidRPr="005F6844" w:rsidRDefault="00C25C7E" w:rsidP="00C25C7E">
      <w:pPr>
        <w:rPr>
          <w:rFonts w:ascii="Arial" w:hAnsi="Arial" w:cs="Arial"/>
          <w:sz w:val="24"/>
          <w:szCs w:val="24"/>
        </w:rPr>
      </w:pPr>
    </w:p>
    <w:p w14:paraId="0042BDA6" w14:textId="77777777" w:rsidR="00C25C7E" w:rsidRPr="005F6844" w:rsidRDefault="00C25C7E" w:rsidP="00C25C7E">
      <w:pPr>
        <w:rPr>
          <w:rFonts w:ascii="Arial" w:hAnsi="Arial" w:cs="Arial"/>
          <w:sz w:val="24"/>
          <w:szCs w:val="24"/>
        </w:rPr>
      </w:pPr>
    </w:p>
    <w:p w14:paraId="1B72483F" w14:textId="77777777" w:rsidR="00C25C7E" w:rsidRPr="005F6844" w:rsidRDefault="00C25C7E" w:rsidP="00C25C7E">
      <w:pPr>
        <w:rPr>
          <w:rFonts w:ascii="Arial" w:hAnsi="Arial" w:cs="Arial"/>
          <w:sz w:val="24"/>
          <w:szCs w:val="24"/>
        </w:rPr>
      </w:pPr>
      <w:r w:rsidRPr="005F6844">
        <w:rPr>
          <w:rFonts w:ascii="Arial" w:hAnsi="Arial" w:cs="Arial"/>
          <w:sz w:val="24"/>
          <w:szCs w:val="24"/>
        </w:rPr>
        <w:t>Arthur Neil</w:t>
      </w:r>
    </w:p>
    <w:p w14:paraId="0A4A628C" w14:textId="77777777" w:rsidR="00C25C7E" w:rsidRDefault="00C25C7E" w:rsidP="00C25C7E">
      <w:pPr>
        <w:rPr>
          <w:rFonts w:ascii="Arial" w:hAnsi="Arial" w:cs="Arial"/>
          <w:b/>
          <w:bCs/>
          <w:sz w:val="24"/>
          <w:szCs w:val="24"/>
        </w:rPr>
      </w:pPr>
      <w:r w:rsidRPr="005F6844">
        <w:rPr>
          <w:rFonts w:ascii="Arial" w:hAnsi="Arial" w:cs="Arial"/>
          <w:b/>
          <w:bCs/>
          <w:sz w:val="24"/>
          <w:szCs w:val="24"/>
        </w:rPr>
        <w:t>Clerk to the Council</w:t>
      </w:r>
    </w:p>
    <w:p w14:paraId="62B34590" w14:textId="77777777" w:rsidR="00C25C7E" w:rsidRDefault="00C25C7E" w:rsidP="00C25C7E">
      <w:pPr>
        <w:rPr>
          <w:rFonts w:ascii="Arial" w:hAnsi="Arial" w:cs="Arial"/>
          <w:b/>
          <w:bCs/>
          <w:sz w:val="24"/>
          <w:szCs w:val="24"/>
        </w:rPr>
      </w:pPr>
    </w:p>
    <w:p w14:paraId="128081B4" w14:textId="0D541CE0" w:rsidR="00C25C7E" w:rsidRPr="005F6844" w:rsidRDefault="00C25C7E" w:rsidP="00C25C7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13</w:t>
      </w:r>
      <w:r w:rsidRPr="00C25C7E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May</w:t>
      </w:r>
      <w:r>
        <w:rPr>
          <w:rFonts w:ascii="Arial" w:hAnsi="Arial" w:cs="Arial"/>
          <w:b/>
          <w:bCs/>
          <w:sz w:val="24"/>
          <w:szCs w:val="24"/>
        </w:rPr>
        <w:t xml:space="preserve"> 2024</w:t>
      </w:r>
    </w:p>
    <w:p w14:paraId="66FC8871" w14:textId="77777777" w:rsidR="00C25C7E" w:rsidRPr="005F6844" w:rsidRDefault="00C25C7E" w:rsidP="00C25C7E">
      <w:pPr>
        <w:rPr>
          <w:rFonts w:ascii="Arial" w:hAnsi="Arial" w:cs="Arial"/>
          <w:b/>
          <w:bCs/>
          <w:sz w:val="24"/>
          <w:szCs w:val="24"/>
        </w:rPr>
      </w:pPr>
      <w:r w:rsidRPr="005F6844">
        <w:rPr>
          <w:rFonts w:ascii="Arial" w:hAnsi="Arial" w:cs="Arial"/>
          <w:b/>
          <w:bCs/>
          <w:sz w:val="24"/>
          <w:szCs w:val="24"/>
        </w:rPr>
        <w:br w:type="page"/>
      </w:r>
    </w:p>
    <w:p w14:paraId="010B3DC8" w14:textId="77777777" w:rsidR="00C25C7E" w:rsidRDefault="00C25C7E" w:rsidP="00C25C7E">
      <w:pPr>
        <w:jc w:val="center"/>
        <w:rPr>
          <w:rFonts w:ascii="Arial" w:hAnsi="Arial" w:cs="Arial"/>
          <w:sz w:val="24"/>
          <w:szCs w:val="24"/>
        </w:rPr>
      </w:pPr>
    </w:p>
    <w:p w14:paraId="274DD642" w14:textId="77777777" w:rsidR="00C25C7E" w:rsidRDefault="00C25C7E" w:rsidP="00C25C7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Parish Council Meeting</w:t>
      </w:r>
    </w:p>
    <w:p w14:paraId="70216915" w14:textId="77777777" w:rsidR="00C25C7E" w:rsidRDefault="00C25C7E" w:rsidP="00C25C7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Hankelow Methodist Chapel</w:t>
      </w:r>
    </w:p>
    <w:p w14:paraId="4CC93E6E" w14:textId="4798724F" w:rsidR="00C25C7E" w:rsidRDefault="00C25C7E" w:rsidP="00C25C7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Monday </w:t>
      </w:r>
      <w:r>
        <w:rPr>
          <w:rFonts w:ascii="Arial" w:hAnsi="Arial" w:cs="Arial"/>
          <w:b/>
          <w:bCs/>
          <w:sz w:val="24"/>
          <w:szCs w:val="24"/>
        </w:rPr>
        <w:t>20</w:t>
      </w:r>
      <w:r w:rsidRPr="00C25C7E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May 2024</w:t>
      </w:r>
      <w:r>
        <w:rPr>
          <w:rFonts w:ascii="Arial" w:hAnsi="Arial" w:cs="Arial"/>
          <w:b/>
          <w:bCs/>
          <w:sz w:val="24"/>
          <w:szCs w:val="24"/>
        </w:rPr>
        <w:t xml:space="preserve"> , 7.30</w:t>
      </w:r>
    </w:p>
    <w:p w14:paraId="5F6CE47D" w14:textId="77777777" w:rsidR="00C25C7E" w:rsidRDefault="00C25C7E" w:rsidP="00C25C7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F868A24" w14:textId="77777777" w:rsidR="00C25C7E" w:rsidRDefault="00C25C7E" w:rsidP="00C25C7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AGENDA</w:t>
      </w:r>
    </w:p>
    <w:p w14:paraId="176E7527" w14:textId="77777777" w:rsidR="00C25C7E" w:rsidRDefault="00C25C7E" w:rsidP="00C25C7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3910634" w14:textId="77777777" w:rsidR="00C25C7E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Apologies for absence</w:t>
      </w:r>
    </w:p>
    <w:p w14:paraId="6DA7B2BC" w14:textId="77777777" w:rsidR="00C25C7E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Declarations of Interest</w:t>
      </w:r>
    </w:p>
    <w:p w14:paraId="5580B8D4" w14:textId="21189C7D" w:rsidR="00C25C7E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Minutes of the </w:t>
      </w:r>
      <w:r>
        <w:rPr>
          <w:rFonts w:ascii="Arial" w:hAnsi="Arial" w:cs="Arial"/>
          <w:sz w:val="24"/>
          <w:szCs w:val="24"/>
        </w:rPr>
        <w:t>March</w:t>
      </w:r>
      <w:r>
        <w:rPr>
          <w:rFonts w:ascii="Arial" w:hAnsi="Arial" w:cs="Arial"/>
          <w:sz w:val="24"/>
          <w:szCs w:val="24"/>
        </w:rPr>
        <w:t xml:space="preserve"> Meeting</w:t>
      </w:r>
    </w:p>
    <w:p w14:paraId="4AB944AA" w14:textId="0E48AAE3" w:rsidR="00C25C7E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Community Engagement – opportunity for members of the public t\o speak</w:t>
      </w:r>
    </w:p>
    <w:p w14:paraId="463F7176" w14:textId="77777777" w:rsidR="00C25C7E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Finance Report.</w:t>
      </w:r>
    </w:p>
    <w:p w14:paraId="0AF08A8C" w14:textId="16DC0799" w:rsidR="00C25C7E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 w:rsidRPr="00FA1722">
        <w:rPr>
          <w:rFonts w:ascii="Arial" w:hAnsi="Arial" w:cs="Arial"/>
          <w:sz w:val="24"/>
          <w:szCs w:val="24"/>
        </w:rPr>
        <w:t>Spending approvals</w:t>
      </w:r>
      <w:r w:rsidRPr="00FA1722">
        <w:rPr>
          <w:rFonts w:ascii="Arial" w:hAnsi="Arial" w:cs="Arial"/>
          <w:sz w:val="24"/>
          <w:szCs w:val="24"/>
        </w:rPr>
        <w:br/>
        <w:t>Clerk -Salary £244.20</w:t>
      </w:r>
      <w:r w:rsidRPr="00FA1722">
        <w:rPr>
          <w:rFonts w:ascii="Arial" w:hAnsi="Arial" w:cs="Arial"/>
          <w:sz w:val="24"/>
          <w:szCs w:val="24"/>
        </w:rPr>
        <w:br/>
        <w:t>ThenMedia £48.00</w:t>
      </w:r>
      <w:r>
        <w:rPr>
          <w:rFonts w:ascii="Arial" w:hAnsi="Arial" w:cs="Arial"/>
          <w:sz w:val="24"/>
          <w:szCs w:val="24"/>
        </w:rPr>
        <w:br/>
        <w:t>Hankelow Methodists rent £60.00</w:t>
      </w:r>
    </w:p>
    <w:p w14:paraId="48FFC5B2" w14:textId="22AA5B9F" w:rsidR="00C25C7E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approve accounts and AGAR for 2023-2024</w:t>
      </w:r>
    </w:p>
    <w:p w14:paraId="17501748" w14:textId="77777777" w:rsidR="00C25C7E" w:rsidRPr="00FA1722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 w:rsidRPr="00FA1722">
        <w:rPr>
          <w:rFonts w:ascii="Arial" w:hAnsi="Arial" w:cs="Arial"/>
          <w:sz w:val="24"/>
          <w:szCs w:val="24"/>
        </w:rPr>
        <w:t>Community Infrastructure Levy – suggestions for spend.</w:t>
      </w:r>
    </w:p>
    <w:p w14:paraId="7699E1EC" w14:textId="77777777" w:rsidR="00C25C7E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HS2 update</w:t>
      </w:r>
    </w:p>
    <w:p w14:paraId="087D007E" w14:textId="77777777" w:rsidR="00C25C7E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Facebook update and newsletter</w:t>
      </w:r>
    </w:p>
    <w:p w14:paraId="3E8888A9" w14:textId="77777777" w:rsidR="00C25C7E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Planning Applications </w:t>
      </w:r>
    </w:p>
    <w:p w14:paraId="16EF9FA7" w14:textId="77777777" w:rsidR="00C25C7E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Borough Councillor’s Report</w:t>
      </w:r>
    </w:p>
    <w:p w14:paraId="01CC7E7F" w14:textId="77777777" w:rsidR="00C25C7E" w:rsidRPr="009654E9" w:rsidRDefault="00C25C7E" w:rsidP="00C25C7E">
      <w:pPr>
        <w:numPr>
          <w:ilvl w:val="0"/>
          <w:numId w:val="1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Ward Members’ Reports</w:t>
      </w:r>
    </w:p>
    <w:p w14:paraId="619D5C16" w14:textId="1D1D83CA" w:rsidR="00FF1CCC" w:rsidRPr="0083702F" w:rsidRDefault="00FF1CCC" w:rsidP="00FF1CCC">
      <w:pPr>
        <w:rPr>
          <w:rFonts w:ascii="Arial" w:hAnsi="Arial" w:cs="Arial"/>
          <w:b/>
          <w:bCs/>
          <w:sz w:val="24"/>
          <w:szCs w:val="24"/>
        </w:rPr>
      </w:pPr>
    </w:p>
    <w:sectPr w:rsidR="00FF1CCC" w:rsidRPr="0083702F" w:rsidSect="0083702F">
      <w:headerReference w:type="default" r:id="rId12"/>
      <w:footerReference w:type="default" r:id="rId13"/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C044A" w14:textId="77777777" w:rsidR="00C25C7E" w:rsidRDefault="00C25C7E" w:rsidP="00E01ECF">
      <w:pPr>
        <w:spacing w:line="240" w:lineRule="auto"/>
      </w:pPr>
      <w:r>
        <w:separator/>
      </w:r>
    </w:p>
  </w:endnote>
  <w:endnote w:type="continuationSeparator" w:id="0">
    <w:p w14:paraId="3C228915" w14:textId="77777777" w:rsidR="00C25C7E" w:rsidRDefault="00C25C7E" w:rsidP="00E01E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09C7A" w14:textId="77777777" w:rsidR="00E01ECF" w:rsidRPr="00E01ECF" w:rsidRDefault="00E01ECF" w:rsidP="00E01ECF">
    <w:pPr>
      <w:pStyle w:val="Footer"/>
      <w:jc w:val="center"/>
      <w:rPr>
        <w:rFonts w:ascii="Arial" w:hAnsi="Arial" w:cs="Arial"/>
        <w:sz w:val="24"/>
        <w:szCs w:val="24"/>
      </w:rPr>
    </w:pPr>
    <w:r w:rsidRPr="00E01ECF">
      <w:rPr>
        <w:rFonts w:ascii="Arial" w:hAnsi="Arial" w:cs="Arial"/>
        <w:sz w:val="24"/>
        <w:szCs w:val="24"/>
      </w:rPr>
      <w:t>17 Robert Street, Northwich, Cheshire CW8 1DN</w:t>
    </w:r>
  </w:p>
  <w:p w14:paraId="172FDE46" w14:textId="77777777" w:rsidR="00E01ECF" w:rsidRPr="00E01ECF" w:rsidRDefault="00E01ECF" w:rsidP="00E01ECF">
    <w:pPr>
      <w:pStyle w:val="Footer"/>
      <w:jc w:val="center"/>
      <w:rPr>
        <w:rFonts w:ascii="Arial" w:hAnsi="Arial" w:cs="Arial"/>
        <w:sz w:val="24"/>
        <w:szCs w:val="24"/>
      </w:rPr>
    </w:pPr>
    <w:r w:rsidRPr="00E01ECF">
      <w:rPr>
        <w:rFonts w:ascii="Arial" w:hAnsi="Arial" w:cs="Arial"/>
        <w:sz w:val="24"/>
        <w:szCs w:val="24"/>
      </w:rPr>
      <w:t>Tel 07393 328473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E18909" w14:textId="77777777" w:rsidR="00C25C7E" w:rsidRDefault="00C25C7E" w:rsidP="00E01ECF">
      <w:pPr>
        <w:spacing w:line="240" w:lineRule="auto"/>
      </w:pPr>
      <w:r>
        <w:separator/>
      </w:r>
    </w:p>
  </w:footnote>
  <w:footnote w:type="continuationSeparator" w:id="0">
    <w:p w14:paraId="3A5EBA5E" w14:textId="77777777" w:rsidR="00C25C7E" w:rsidRDefault="00C25C7E" w:rsidP="00E01E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67186" w14:textId="24AFB3E5" w:rsidR="00E01ECF" w:rsidRDefault="00C25C7E">
    <w:pPr>
      <w:pStyle w:val="Header"/>
    </w:pPr>
    <w:r w:rsidRPr="008F05CD">
      <w:rPr>
        <w:noProof/>
      </w:rPr>
      <w:pict w14:anchorId="6A3F97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A close-up of a logo&#10;&#10;Description automatically generated" style="width:451.1pt;height:112.55pt;visibility:visible">
          <v:imagedata r:id="rId1" o:title="A close-up of a logo&#10;&#10;Description automatically generat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E353A"/>
    <w:multiLevelType w:val="hybridMultilevel"/>
    <w:tmpl w:val="340872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2996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revisionView w:insDel="0" w:formatting="0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25C7E"/>
    <w:rsid w:val="001225A8"/>
    <w:rsid w:val="0083702F"/>
    <w:rsid w:val="009D2B99"/>
    <w:rsid w:val="00A20F01"/>
    <w:rsid w:val="00B916C1"/>
    <w:rsid w:val="00C25C7E"/>
    <w:rsid w:val="00CF46FC"/>
    <w:rsid w:val="00E01ECF"/>
    <w:rsid w:val="00ED5835"/>
    <w:rsid w:val="00EE5195"/>
    <w:rsid w:val="00FF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402D1"/>
  <w15:chartTrackingRefBased/>
  <w15:docId w15:val="{39664A0F-85AE-40DC-9CDA-E66D3AA4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F01"/>
    <w:pPr>
      <w:spacing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EC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ECF"/>
  </w:style>
  <w:style w:type="paragraph" w:styleId="Footer">
    <w:name w:val="footer"/>
    <w:basedOn w:val="Normal"/>
    <w:link w:val="FooterChar"/>
    <w:uiPriority w:val="99"/>
    <w:unhideWhenUsed/>
    <w:rsid w:val="00E01EC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ECF"/>
  </w:style>
  <w:style w:type="character" w:styleId="Hyperlink">
    <w:name w:val="Hyperlink"/>
    <w:uiPriority w:val="99"/>
    <w:unhideWhenUsed/>
    <w:rsid w:val="00FF1CC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F1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doddingtondistrict.org.uk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doddingtondistrict.org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hurNeil\OneDrive%20-%20Sandymoor%20Parish%20Council\Documents\Custom%20Office%20Templates\Dodd23%20Letter%20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Dodd23 Letter Head</Template>
  <TotalTime>7</TotalTime>
  <Pages>3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Links>
    <vt:vector size="12" baseType="variant">
      <vt:variant>
        <vt:i4>5570642</vt:i4>
      </vt:variant>
      <vt:variant>
        <vt:i4>3</vt:i4>
      </vt:variant>
      <vt:variant>
        <vt:i4>0</vt:i4>
      </vt:variant>
      <vt:variant>
        <vt:i4>5</vt:i4>
      </vt:variant>
      <vt:variant>
        <vt:lpwstr>http://www.doddingtondistrict.org.uk/</vt:lpwstr>
      </vt:variant>
      <vt:variant>
        <vt:lpwstr/>
      </vt:variant>
      <vt:variant>
        <vt:i4>7405590</vt:i4>
      </vt:variant>
      <vt:variant>
        <vt:i4>0</vt:i4>
      </vt:variant>
      <vt:variant>
        <vt:i4>0</vt:i4>
      </vt:variant>
      <vt:variant>
        <vt:i4>5</vt:i4>
      </vt:variant>
      <vt:variant>
        <vt:lpwstr>mailto:Clerk@doddingtondistrict.org.uk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Neil</dc:creator>
  <cp:keywords/>
  <dc:description/>
  <cp:lastModifiedBy>Arthur Neil</cp:lastModifiedBy>
  <cp:revision>2</cp:revision>
  <cp:lastPrinted>2023-09-12T14:12:00Z</cp:lastPrinted>
  <dcterms:created xsi:type="dcterms:W3CDTF">2024-05-13T14:07:00Z</dcterms:created>
  <dcterms:modified xsi:type="dcterms:W3CDTF">2024-05-13T14:15:00Z</dcterms:modified>
</cp:coreProperties>
</file>